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39" w:rsidRPr="008D6FCA" w:rsidRDefault="00DF0339" w:rsidP="00DF033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</w:t>
      </w:r>
      <w:r w:rsidR="003B1ECD" w:rsidRPr="008D6FCA">
        <w:rPr>
          <w:rFonts w:ascii="Albertus" w:hAnsi="Albertus" w:cs="Arial"/>
          <w:b/>
          <w:sz w:val="76"/>
          <w:szCs w:val="76"/>
        </w:rPr>
        <w:t>YBER MEDICAL UNIVERSITY</w:t>
      </w:r>
    </w:p>
    <w:p w:rsidR="00DF0339" w:rsidRDefault="00DF0339" w:rsidP="00DF0339">
      <w:pPr>
        <w:jc w:val="center"/>
        <w:rPr>
          <w:sz w:val="24"/>
        </w:rPr>
      </w:pPr>
      <w:r>
        <w:rPr>
          <w:noProof/>
          <w:sz w:val="24"/>
          <w:lang w:val="en-GB" w:eastAsia="en-GB"/>
        </w:rPr>
        <w:drawing>
          <wp:inline distT="0" distB="0" distL="0" distR="0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39" w:rsidRPr="008D6FCA" w:rsidRDefault="003E284E" w:rsidP="006515E7">
      <w:pPr>
        <w:spacing w:before="240" w:line="24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REQUIREMENTS OF</w:t>
      </w:r>
    </w:p>
    <w:p w:rsidR="00233A43" w:rsidRPr="00233A43" w:rsidRDefault="006A11AE" w:rsidP="00233A43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Bachelors of</w:t>
      </w:r>
      <w:r w:rsidR="00233A43" w:rsidRPr="00233A43">
        <w:rPr>
          <w:rFonts w:ascii="Arial" w:hAnsi="Arial" w:cs="Arial"/>
          <w:sz w:val="40"/>
          <w:szCs w:val="40"/>
        </w:rPr>
        <w:t xml:space="preserve"> Public Health (</w:t>
      </w:r>
      <w:r>
        <w:rPr>
          <w:rFonts w:ascii="Arial" w:hAnsi="Arial" w:cs="Arial"/>
          <w:sz w:val="40"/>
          <w:szCs w:val="40"/>
        </w:rPr>
        <w:t>BS</w:t>
      </w:r>
      <w:r w:rsidR="00233A43" w:rsidRPr="00233A43">
        <w:rPr>
          <w:rFonts w:ascii="Arial" w:hAnsi="Arial" w:cs="Arial"/>
          <w:sz w:val="40"/>
          <w:szCs w:val="40"/>
        </w:rPr>
        <w:t>PH)</w:t>
      </w:r>
      <w:r w:rsidR="00ED1F60">
        <w:rPr>
          <w:rFonts w:ascii="Arial" w:hAnsi="Arial" w:cs="Arial"/>
          <w:sz w:val="40"/>
          <w:szCs w:val="40"/>
        </w:rPr>
        <w:t xml:space="preserve"> Program </w:t>
      </w:r>
    </w:p>
    <w:p w:rsidR="00233A43" w:rsidRDefault="00233A43" w:rsidP="00233A43">
      <w:pPr>
        <w:jc w:val="center"/>
        <w:rPr>
          <w:rFonts w:ascii="Arial" w:hAnsi="Arial" w:cs="Arial"/>
          <w:sz w:val="24"/>
        </w:rPr>
      </w:pPr>
    </w:p>
    <w:p w:rsidR="00502942" w:rsidRDefault="00502942" w:rsidP="00465F7B">
      <w:pPr>
        <w:rPr>
          <w:rFonts w:ascii="Arial" w:hAnsi="Arial" w:cs="Arial"/>
        </w:rPr>
      </w:pPr>
    </w:p>
    <w:p w:rsidR="003E284E" w:rsidRDefault="003E284E" w:rsidP="00465F7B">
      <w:pPr>
        <w:rPr>
          <w:rFonts w:ascii="Arial" w:hAnsi="Arial" w:cs="Arial"/>
        </w:rPr>
      </w:pPr>
    </w:p>
    <w:p w:rsidR="003E284E" w:rsidRDefault="003E284E" w:rsidP="00465F7B">
      <w:pPr>
        <w:rPr>
          <w:rFonts w:ascii="Arial" w:hAnsi="Arial" w:cs="Arial"/>
        </w:rPr>
      </w:pPr>
    </w:p>
    <w:p w:rsidR="003E284E" w:rsidRDefault="003E284E" w:rsidP="00465F7B">
      <w:pPr>
        <w:rPr>
          <w:rFonts w:ascii="Arial" w:hAnsi="Arial" w:cs="Arial"/>
        </w:rPr>
      </w:pPr>
    </w:p>
    <w:p w:rsidR="003E284E" w:rsidRDefault="003E284E" w:rsidP="00465F7B">
      <w:pPr>
        <w:rPr>
          <w:rFonts w:ascii="Arial" w:hAnsi="Arial" w:cs="Arial"/>
        </w:rPr>
      </w:pPr>
    </w:p>
    <w:p w:rsidR="003E284E" w:rsidRDefault="003E284E" w:rsidP="00465F7B">
      <w:pPr>
        <w:rPr>
          <w:rFonts w:ascii="Arial" w:hAnsi="Arial" w:cs="Arial"/>
        </w:rPr>
      </w:pPr>
    </w:p>
    <w:p w:rsidR="003E284E" w:rsidRDefault="003E284E" w:rsidP="00465F7B">
      <w:pPr>
        <w:rPr>
          <w:rFonts w:ascii="Arial" w:hAnsi="Arial" w:cs="Arial"/>
        </w:rPr>
      </w:pPr>
    </w:p>
    <w:p w:rsidR="003E284E" w:rsidRDefault="003E284E" w:rsidP="00465F7B">
      <w:pPr>
        <w:rPr>
          <w:rFonts w:ascii="Arial" w:hAnsi="Arial" w:cs="Arial"/>
        </w:rPr>
      </w:pPr>
    </w:p>
    <w:p w:rsidR="003E284E" w:rsidRDefault="003E284E" w:rsidP="00465F7B">
      <w:pPr>
        <w:rPr>
          <w:rFonts w:ascii="Arial" w:hAnsi="Arial" w:cs="Arial"/>
        </w:rPr>
      </w:pPr>
    </w:p>
    <w:p w:rsidR="003E284E" w:rsidRDefault="003E284E" w:rsidP="00465F7B">
      <w:pPr>
        <w:rPr>
          <w:rFonts w:ascii="Arial" w:hAnsi="Arial" w:cs="Arial"/>
        </w:rPr>
      </w:pPr>
    </w:p>
    <w:p w:rsidR="004203E0" w:rsidRDefault="004203E0" w:rsidP="004203E0">
      <w:pPr>
        <w:spacing w:line="480" w:lineRule="auto"/>
        <w:rPr>
          <w:rFonts w:ascii="Arial" w:hAnsi="Arial" w:cs="Arial"/>
        </w:rPr>
      </w:pPr>
    </w:p>
    <w:p w:rsidR="004203E0" w:rsidRDefault="004203E0" w:rsidP="004203E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:rsidR="004203E0" w:rsidRDefault="00E54806" w:rsidP="004203E0">
      <w:pPr>
        <w:tabs>
          <w:tab w:val="left" w:pos="2070"/>
        </w:tabs>
        <w:spacing w:after="0" w:line="240" w:lineRule="auto"/>
        <w:jc w:val="center"/>
        <w:rPr>
          <w:rFonts w:cs="Arial"/>
          <w:sz w:val="30"/>
          <w:szCs w:val="40"/>
        </w:rPr>
      </w:pPr>
      <w:r w:rsidRPr="00E54806">
        <w:rPr>
          <w:rFonts w:cs="Arial"/>
          <w:sz w:val="28"/>
          <w:szCs w:val="38"/>
        </w:rPr>
        <w:t>Administration Block</w:t>
      </w:r>
      <w:r w:rsidR="004203E0" w:rsidRPr="00E54806">
        <w:rPr>
          <w:rFonts w:cs="Arial"/>
          <w:sz w:val="28"/>
          <w:szCs w:val="38"/>
        </w:rPr>
        <w:t xml:space="preserve">, Phase-v, Hayatabad, Khyber Pakhtunkhwa, Peshawar </w:t>
      </w:r>
    </w:p>
    <w:p w:rsidR="004203E0" w:rsidRPr="00763619" w:rsidRDefault="004203E0" w:rsidP="004203E0">
      <w:pPr>
        <w:spacing w:after="0" w:line="240" w:lineRule="auto"/>
        <w:jc w:val="center"/>
        <w:rPr>
          <w:rFonts w:cs="Arial"/>
          <w:caps/>
          <w:sz w:val="28"/>
          <w:szCs w:val="40"/>
        </w:rPr>
      </w:pPr>
      <w:r w:rsidRPr="00763619">
        <w:rPr>
          <w:rFonts w:cs="Arial"/>
          <w:sz w:val="28"/>
          <w:szCs w:val="40"/>
        </w:rPr>
        <w:t xml:space="preserve">Phone No. 9217796, 9217699 Fax No. 9217704, Website: </w:t>
      </w:r>
      <w:hyperlink w:history="1">
        <w:r w:rsidRPr="004203E0">
          <w:rPr>
            <w:rStyle w:val="Hyperlink"/>
            <w:rFonts w:cs="Arial"/>
            <w:sz w:val="28"/>
            <w:szCs w:val="40"/>
            <w:u w:val="none"/>
          </w:rPr>
          <w:t>www.kmu. edu.pk</w:t>
        </w:r>
      </w:hyperlink>
    </w:p>
    <w:p w:rsidR="00D315AC" w:rsidRDefault="00D315AC" w:rsidP="00502942">
      <w:pPr>
        <w:pBdr>
          <w:top w:val="single" w:sz="4" w:space="1" w:color="auto"/>
        </w:pBdr>
        <w:rPr>
          <w:rFonts w:ascii="Arial" w:hAnsi="Arial" w:cs="Arial"/>
        </w:rPr>
        <w:sectPr w:rsidR="00D315AC" w:rsidSect="00AE1E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6017" w:type="pct"/>
        <w:tblInd w:w="-1049" w:type="dxa"/>
        <w:tblLayout w:type="fixed"/>
        <w:tblLook w:val="0000"/>
      </w:tblPr>
      <w:tblGrid>
        <w:gridCol w:w="1050"/>
        <w:gridCol w:w="120"/>
        <w:gridCol w:w="438"/>
        <w:gridCol w:w="776"/>
        <w:gridCol w:w="1161"/>
        <w:gridCol w:w="1032"/>
        <w:gridCol w:w="138"/>
        <w:gridCol w:w="583"/>
        <w:gridCol w:w="587"/>
        <w:gridCol w:w="133"/>
        <w:gridCol w:w="538"/>
        <w:gridCol w:w="501"/>
        <w:gridCol w:w="1631"/>
        <w:gridCol w:w="928"/>
        <w:gridCol w:w="721"/>
        <w:gridCol w:w="634"/>
        <w:gridCol w:w="27"/>
        <w:gridCol w:w="125"/>
      </w:tblGrid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  <w:tcBorders>
              <w:bottom w:val="single" w:sz="4" w:space="0" w:color="000000" w:themeColor="text1"/>
            </w:tcBorders>
            <w:shd w:val="pct5" w:color="auto" w:fill="auto"/>
          </w:tcPr>
          <w:p w:rsidR="006A4C29" w:rsidRPr="004175B1" w:rsidRDefault="006A4C2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</w:tc>
        <w:tc>
          <w:tcPr>
            <w:tcW w:w="4474" w:type="pct"/>
            <w:gridSpan w:val="16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6A4C29" w:rsidRPr="004175B1" w:rsidRDefault="006A4C2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t>HUMAN RESOURCE (TEACHING FACULTY &amp; SUPPORTING STAFF)</w:t>
            </w:r>
          </w:p>
        </w:tc>
      </w:tr>
      <w:tr w:rsidR="006A4C29" w:rsidRPr="007A3DE7" w:rsidTr="00040F56">
        <w:trPr>
          <w:trHeight w:hRule="exact" w:val="838"/>
        </w:trPr>
        <w:tc>
          <w:tcPr>
            <w:tcW w:w="1072" w:type="pct"/>
            <w:gridSpan w:val="4"/>
            <w:shd w:val="pct5" w:color="auto" w:fill="auto"/>
            <w:vAlign w:val="center"/>
          </w:tcPr>
          <w:p w:rsidR="006A4C29" w:rsidRPr="00E74A20" w:rsidRDefault="006A4C29" w:rsidP="00ED1F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522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Required</w:t>
            </w: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6A4C29" w:rsidRPr="00E74A20" w:rsidRDefault="006A4C29" w:rsidP="006A4C29">
            <w:pPr>
              <w:pStyle w:val="Heading1"/>
              <w:outlineLvl w:val="0"/>
            </w:pPr>
            <w:r>
              <w:t>MPH</w:t>
            </w:r>
            <w:r w:rsidR="008007E0">
              <w:t>*</w:t>
            </w: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6A4C29" w:rsidRPr="00E74A20" w:rsidRDefault="006A4C29" w:rsidP="00864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PMDC Registration No</w: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 w:val="restart"/>
            <w:vAlign w:val="center"/>
          </w:tcPr>
          <w:p w:rsidR="006A4C29" w:rsidRPr="007A3DE7" w:rsidRDefault="006A4C29" w:rsidP="002905A1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</w:t>
            </w:r>
          </w:p>
        </w:tc>
        <w:tc>
          <w:tcPr>
            <w:tcW w:w="522" w:type="pct"/>
            <w:vMerge w:val="restart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E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01</w:t>
            </w: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/>
            <w:vAlign w:val="center"/>
          </w:tcPr>
          <w:p w:rsidR="006A4C29" w:rsidRDefault="006A4C29" w:rsidP="002905A1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2" w:type="pct"/>
            <w:vMerge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E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 w:val="restart"/>
            <w:vAlign w:val="center"/>
          </w:tcPr>
          <w:p w:rsidR="006A4C29" w:rsidRPr="007A3DE7" w:rsidRDefault="006A4C29" w:rsidP="002905A1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Associate Professor</w:t>
            </w:r>
          </w:p>
        </w:tc>
        <w:tc>
          <w:tcPr>
            <w:tcW w:w="522" w:type="pct"/>
            <w:vMerge w:val="restart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E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02</w:t>
            </w: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/>
            <w:vAlign w:val="center"/>
          </w:tcPr>
          <w:p w:rsidR="006A4C29" w:rsidRPr="007A3DE7" w:rsidRDefault="006A4C29" w:rsidP="002905A1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2" w:type="pct"/>
            <w:vMerge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E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 w:val="restart"/>
            <w:vAlign w:val="center"/>
          </w:tcPr>
          <w:p w:rsidR="006A4C29" w:rsidRPr="007A3DE7" w:rsidRDefault="006A4C29" w:rsidP="002905A1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522" w:type="pct"/>
            <w:vMerge w:val="restart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E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03</w:t>
            </w: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/>
            <w:vAlign w:val="center"/>
          </w:tcPr>
          <w:p w:rsidR="006A4C29" w:rsidRPr="007A3DE7" w:rsidRDefault="006A4C29" w:rsidP="002905A1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2" w:type="pct"/>
            <w:vMerge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E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/>
            <w:vAlign w:val="center"/>
          </w:tcPr>
          <w:p w:rsidR="006A4C29" w:rsidRPr="007A3DE7" w:rsidRDefault="006A4C29" w:rsidP="002905A1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2" w:type="pct"/>
            <w:vMerge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E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 w:val="restart"/>
            <w:vAlign w:val="center"/>
          </w:tcPr>
          <w:p w:rsidR="006A4C29" w:rsidRPr="007A3DE7" w:rsidRDefault="006A4C29" w:rsidP="002905A1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Demonstrator</w:t>
            </w: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/ Lecturer</w:t>
            </w:r>
          </w:p>
        </w:tc>
        <w:tc>
          <w:tcPr>
            <w:tcW w:w="522" w:type="pct"/>
            <w:vMerge w:val="restart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E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04</w:t>
            </w: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/>
            <w:vAlign w:val="center"/>
          </w:tcPr>
          <w:p w:rsidR="006A4C29" w:rsidRPr="007A3DE7" w:rsidRDefault="006A4C29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/>
            <w:vAlign w:val="center"/>
          </w:tcPr>
          <w:p w:rsidR="006A4C29" w:rsidRPr="007A3DE7" w:rsidRDefault="006A4C29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Merge/>
            <w:vAlign w:val="center"/>
          </w:tcPr>
          <w:p w:rsidR="006A4C29" w:rsidRPr="007A3DE7" w:rsidRDefault="006A4C29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260" w:type="pct"/>
            <w:gridSpan w:val="4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094" w:type="pct"/>
            <w:gridSpan w:val="5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6A4C29" w:rsidRPr="00E74A20" w:rsidTr="00040F56">
        <w:trPr>
          <w:trHeight w:hRule="exact" w:val="432"/>
        </w:trPr>
        <w:tc>
          <w:tcPr>
            <w:tcW w:w="526" w:type="pct"/>
            <w:gridSpan w:val="2"/>
            <w:shd w:val="pct5" w:color="auto" w:fill="auto"/>
          </w:tcPr>
          <w:p w:rsidR="006A4C29" w:rsidRPr="00E74A20" w:rsidRDefault="006A4C29" w:rsidP="00E218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474" w:type="pct"/>
            <w:gridSpan w:val="16"/>
            <w:shd w:val="pct5" w:color="auto" w:fill="auto"/>
            <w:vAlign w:val="center"/>
          </w:tcPr>
          <w:p w:rsidR="006A4C29" w:rsidRPr="00E74A20" w:rsidRDefault="006A4C29" w:rsidP="00E218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6A4C29" w:rsidRPr="007A3DE7" w:rsidTr="00040F56">
        <w:trPr>
          <w:trHeight w:hRule="exact" w:val="910"/>
        </w:trPr>
        <w:tc>
          <w:tcPr>
            <w:tcW w:w="1072" w:type="pct"/>
            <w:gridSpan w:val="4"/>
          </w:tcPr>
          <w:p w:rsidR="006A4C29" w:rsidRDefault="006A4C29" w:rsidP="002905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6A4C29" w:rsidRPr="002905A1" w:rsidRDefault="006A4C29" w:rsidP="00164D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CB236E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>IT manger</w:t>
            </w:r>
          </w:p>
        </w:tc>
        <w:tc>
          <w:tcPr>
            <w:tcW w:w="522" w:type="pct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AA4B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01</w:t>
            </w: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354" w:type="pct"/>
            <w:gridSpan w:val="9"/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6A4C29" w:rsidRPr="007A3DE7" w:rsidTr="00040F56">
        <w:trPr>
          <w:trHeight w:hRule="exact" w:val="432"/>
        </w:trPr>
        <w:tc>
          <w:tcPr>
            <w:tcW w:w="1072" w:type="pct"/>
            <w:gridSpan w:val="4"/>
            <w:vAlign w:val="center"/>
          </w:tcPr>
          <w:p w:rsidR="006A4C29" w:rsidRPr="00230045" w:rsidRDefault="006A4C29" w:rsidP="005263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8"/>
                <w:szCs w:val="24"/>
              </w:rPr>
            </w:pPr>
          </w:p>
          <w:p w:rsidR="006A4C29" w:rsidRPr="002905A1" w:rsidRDefault="006A4C29" w:rsidP="005263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>Supporting Staff</w:t>
            </w:r>
          </w:p>
        </w:tc>
        <w:tc>
          <w:tcPr>
            <w:tcW w:w="522" w:type="pct"/>
            <w:tcBorders>
              <w:right w:val="single" w:sz="4" w:space="0" w:color="auto"/>
            </w:tcBorders>
            <w:vAlign w:val="center"/>
          </w:tcPr>
          <w:p w:rsidR="006A4C29" w:rsidRPr="007A3DE7" w:rsidRDefault="006A4C29" w:rsidP="00AA4B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01</w:t>
            </w: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auto"/>
            </w:tcBorders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354" w:type="pct"/>
            <w:gridSpan w:val="9"/>
            <w:vAlign w:val="center"/>
          </w:tcPr>
          <w:p w:rsidR="006A4C29" w:rsidRPr="007A3DE7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07E0" w:rsidRPr="007A3DE7" w:rsidTr="00040F56">
        <w:trPr>
          <w:trHeight w:val="413"/>
        </w:trPr>
        <w:tc>
          <w:tcPr>
            <w:tcW w:w="5000" w:type="pct"/>
            <w:gridSpan w:val="18"/>
            <w:tcBorders>
              <w:left w:val="nil"/>
              <w:bottom w:val="single" w:sz="4" w:space="0" w:color="000000" w:themeColor="text1"/>
              <w:right w:val="nil"/>
            </w:tcBorders>
          </w:tcPr>
          <w:p w:rsidR="008007E0" w:rsidRDefault="008007E0" w:rsidP="00164D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6"/>
                <w:w w:val="102"/>
                <w:sz w:val="16"/>
                <w:szCs w:val="20"/>
              </w:rPr>
            </w:pPr>
          </w:p>
          <w:p w:rsidR="008007E0" w:rsidRDefault="008007E0" w:rsidP="00164D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6"/>
                <w:w w:val="102"/>
                <w:sz w:val="16"/>
                <w:szCs w:val="20"/>
              </w:rPr>
            </w:pPr>
            <w:r>
              <w:rPr>
                <w:rFonts w:ascii="Arial" w:hAnsi="Arial" w:cs="Arial"/>
                <w:b/>
                <w:spacing w:val="-6"/>
                <w:w w:val="102"/>
                <w:sz w:val="16"/>
                <w:szCs w:val="20"/>
              </w:rPr>
              <w:t>*All teaching staff must have Master in Public Health degree from an HEC recognized institute</w:t>
            </w:r>
          </w:p>
          <w:p w:rsidR="008007E0" w:rsidRDefault="008007E0" w:rsidP="00164D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6"/>
                <w:w w:val="102"/>
                <w:sz w:val="16"/>
                <w:szCs w:val="20"/>
              </w:rPr>
            </w:pPr>
          </w:p>
          <w:p w:rsidR="008007E0" w:rsidRDefault="008007E0" w:rsidP="00164D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6"/>
                <w:w w:val="102"/>
                <w:sz w:val="16"/>
                <w:szCs w:val="20"/>
              </w:rPr>
            </w:pPr>
          </w:p>
          <w:p w:rsidR="008007E0" w:rsidRPr="00D63E64" w:rsidRDefault="008007E0" w:rsidP="00164D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6"/>
                <w:w w:val="102"/>
                <w:sz w:val="16"/>
                <w:szCs w:val="20"/>
              </w:rPr>
            </w:pPr>
          </w:p>
        </w:tc>
      </w:tr>
      <w:tr w:rsidR="006A4C29" w:rsidRPr="007A3DE7" w:rsidTr="00040F56">
        <w:trPr>
          <w:trHeight w:val="503"/>
        </w:trPr>
        <w:tc>
          <w:tcPr>
            <w:tcW w:w="526" w:type="pct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</w:tcPr>
          <w:p w:rsidR="006A4C29" w:rsidRPr="00BF6074" w:rsidRDefault="006A4C29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474" w:type="pct"/>
            <w:gridSpan w:val="16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6A4C29" w:rsidRPr="00BF6074" w:rsidRDefault="006A4C29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6A4C29" w:rsidRPr="00D20D49" w:rsidRDefault="006A4C29" w:rsidP="0005409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6A4C29" w:rsidRPr="007A3DE7" w:rsidTr="00040F56">
        <w:trPr>
          <w:trHeight w:hRule="exact" w:val="478"/>
        </w:trPr>
        <w:tc>
          <w:tcPr>
            <w:tcW w:w="526" w:type="pct"/>
            <w:gridSpan w:val="2"/>
            <w:shd w:val="pct5" w:color="auto" w:fill="auto"/>
          </w:tcPr>
          <w:p w:rsidR="006A4C29" w:rsidRPr="00E74A20" w:rsidRDefault="006A4C29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74" w:type="pct"/>
            <w:gridSpan w:val="16"/>
            <w:shd w:val="pct5" w:color="auto" w:fill="auto"/>
            <w:vAlign w:val="center"/>
          </w:tcPr>
          <w:p w:rsidR="006A4C29" w:rsidRPr="00054091" w:rsidRDefault="006A4C29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 w:rsidRPr="00E74A20">
              <w:rPr>
                <w:rFonts w:ascii="Arial" w:hAnsi="Arial" w:cs="Arial"/>
                <w:b/>
                <w:sz w:val="20"/>
                <w:szCs w:val="20"/>
              </w:rPr>
              <w:t>OFFICE FACILITY FOR TEACHING FACULTY</w: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47" w:type="pct"/>
            <w:gridSpan w:val="10"/>
            <w:vAlign w:val="center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  <w:szCs w:val="20"/>
              </w:rPr>
              <w:t xml:space="preserve">Professor </w:t>
            </w:r>
          </w:p>
        </w:tc>
        <w:tc>
          <w:tcPr>
            <w:tcW w:w="1827" w:type="pct"/>
            <w:gridSpan w:val="6"/>
            <w:vAlign w:val="center"/>
          </w:tcPr>
          <w:p w:rsidR="006A4C29" w:rsidRPr="007A3DE7" w:rsidRDefault="001D7903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D7903">
              <w:rPr>
                <w:rFonts w:ascii="Arial" w:hAnsi="Arial" w:cs="Arial"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8.5pt">
                  <v:imagedata r:id="rId15" o:title=""/>
                </v:shape>
              </w:pict>
            </w:r>
            <w:r w:rsidR="006A4C29" w:rsidRPr="007A3DE7">
              <w:rPr>
                <w:rFonts w:ascii="Arial" w:hAnsi="Arial" w:cs="Arial"/>
                <w:sz w:val="24"/>
              </w:rPr>
              <w:tab/>
            </w:r>
            <w:r w:rsidRPr="001D7903">
              <w:rPr>
                <w:rFonts w:ascii="Arial" w:hAnsi="Arial" w:cs="Arial"/>
                <w:sz w:val="24"/>
              </w:rPr>
              <w:pict>
                <v:shape id="_x0000_i1026" type="#_x0000_t75" style="width:45pt;height:27pt">
                  <v:imagedata r:id="rId16" o:title=""/>
                </v:shape>
              </w:pic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2647" w:type="pct"/>
            <w:gridSpan w:val="10"/>
            <w:vAlign w:val="center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 xml:space="preserve">Associate Professor </w:t>
            </w:r>
          </w:p>
        </w:tc>
        <w:tc>
          <w:tcPr>
            <w:tcW w:w="1827" w:type="pct"/>
            <w:gridSpan w:val="6"/>
            <w:vAlign w:val="center"/>
          </w:tcPr>
          <w:p w:rsidR="006A4C29" w:rsidRPr="007A3DE7" w:rsidRDefault="001D7903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D7903">
              <w:rPr>
                <w:rFonts w:ascii="Arial" w:hAnsi="Arial" w:cs="Arial"/>
                <w:sz w:val="24"/>
              </w:rPr>
              <w:pict>
                <v:shape id="_x0000_i1027" type="#_x0000_t75" style="width:48pt;height:28.5pt">
                  <v:imagedata r:id="rId17" o:title=""/>
                </v:shape>
              </w:pict>
            </w:r>
            <w:r w:rsidR="006A4C29" w:rsidRPr="007A3DE7">
              <w:rPr>
                <w:rFonts w:ascii="Arial" w:hAnsi="Arial" w:cs="Arial"/>
                <w:sz w:val="24"/>
              </w:rPr>
              <w:tab/>
            </w:r>
            <w:r w:rsidRPr="001D7903">
              <w:rPr>
                <w:rFonts w:ascii="Arial" w:hAnsi="Arial" w:cs="Arial"/>
                <w:sz w:val="24"/>
              </w:rPr>
              <w:pict>
                <v:shape id="_x0000_i1028" type="#_x0000_t75" style="width:45pt;height:27pt">
                  <v:imagedata r:id="rId18" o:title=""/>
                </v:shape>
              </w:pic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2647" w:type="pct"/>
            <w:gridSpan w:val="10"/>
            <w:vAlign w:val="center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>Assistant Professor</w:t>
            </w:r>
          </w:p>
        </w:tc>
        <w:tc>
          <w:tcPr>
            <w:tcW w:w="1827" w:type="pct"/>
            <w:gridSpan w:val="6"/>
            <w:vAlign w:val="center"/>
          </w:tcPr>
          <w:p w:rsidR="006A4C29" w:rsidRPr="007A3DE7" w:rsidRDefault="001D7903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D7903">
              <w:rPr>
                <w:rFonts w:ascii="Arial" w:hAnsi="Arial" w:cs="Arial"/>
                <w:sz w:val="24"/>
              </w:rPr>
              <w:pict>
                <v:shape id="_x0000_i1029" type="#_x0000_t75" style="width:48pt;height:28.5pt">
                  <v:imagedata r:id="rId19" o:title=""/>
                </v:shape>
              </w:pict>
            </w:r>
            <w:r w:rsidR="006A4C29" w:rsidRPr="007A3DE7">
              <w:rPr>
                <w:rFonts w:ascii="Arial" w:hAnsi="Arial" w:cs="Arial"/>
                <w:sz w:val="24"/>
              </w:rPr>
              <w:tab/>
            </w:r>
            <w:r w:rsidRPr="001D7903">
              <w:rPr>
                <w:rFonts w:ascii="Arial" w:hAnsi="Arial" w:cs="Arial"/>
                <w:sz w:val="24"/>
              </w:rPr>
              <w:pict>
                <v:shape id="_x0000_i1030" type="#_x0000_t75" style="width:45pt;height:27pt">
                  <v:imagedata r:id="rId20" o:title=""/>
                </v:shape>
              </w:pic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</w:tcPr>
          <w:p w:rsidR="006A4C29" w:rsidRPr="00E74A20" w:rsidRDefault="006A4C29" w:rsidP="00731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2647" w:type="pct"/>
            <w:gridSpan w:val="10"/>
            <w:vAlign w:val="center"/>
          </w:tcPr>
          <w:p w:rsidR="006A4C29" w:rsidRPr="00E74A20" w:rsidRDefault="006A4C29" w:rsidP="00731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Demonstrator</w:t>
            </w: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/ Lecturer</w:t>
            </w:r>
          </w:p>
        </w:tc>
        <w:tc>
          <w:tcPr>
            <w:tcW w:w="1827" w:type="pct"/>
            <w:gridSpan w:val="6"/>
            <w:vAlign w:val="center"/>
          </w:tcPr>
          <w:p w:rsidR="006A4C29" w:rsidRPr="007A3DE7" w:rsidRDefault="001D7903" w:rsidP="00731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D7903">
              <w:rPr>
                <w:rFonts w:ascii="Arial" w:hAnsi="Arial" w:cs="Arial"/>
                <w:sz w:val="24"/>
              </w:rPr>
              <w:pict>
                <v:shape id="_x0000_i1031" type="#_x0000_t75" style="width:48pt;height:28.5pt">
                  <v:imagedata r:id="rId19" o:title=""/>
                </v:shape>
              </w:pict>
            </w:r>
            <w:r w:rsidR="006A4C29" w:rsidRPr="007A3DE7">
              <w:rPr>
                <w:rFonts w:ascii="Arial" w:hAnsi="Arial" w:cs="Arial"/>
                <w:sz w:val="24"/>
              </w:rPr>
              <w:tab/>
            </w:r>
            <w:r w:rsidRPr="001D7903">
              <w:rPr>
                <w:rFonts w:ascii="Arial" w:hAnsi="Arial" w:cs="Arial"/>
                <w:sz w:val="24"/>
              </w:rPr>
              <w:pict>
                <v:shape id="_x0000_i1032" type="#_x0000_t75" style="width:45pt;height:27pt">
                  <v:imagedata r:id="rId20" o:title=""/>
                </v:shape>
              </w:pic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  <w:tcBorders>
              <w:bottom w:val="single" w:sz="4" w:space="0" w:color="000000" w:themeColor="text1"/>
            </w:tcBorders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2647" w:type="pct"/>
            <w:gridSpan w:val="10"/>
            <w:tcBorders>
              <w:bottom w:val="single" w:sz="4" w:space="0" w:color="000000" w:themeColor="text1"/>
            </w:tcBorders>
            <w:vAlign w:val="center"/>
          </w:tcPr>
          <w:p w:rsidR="006A4C29" w:rsidRPr="00E74A20" w:rsidRDefault="006A4C2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E74A20">
              <w:rPr>
                <w:rFonts w:ascii="Arial" w:hAnsi="Arial" w:cs="Arial"/>
                <w:sz w:val="18"/>
              </w:rPr>
              <w:t>Staff Offices</w:t>
            </w:r>
          </w:p>
        </w:tc>
        <w:tc>
          <w:tcPr>
            <w:tcW w:w="1827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6A4C29" w:rsidRPr="007A3DE7" w:rsidRDefault="001D7903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D7903">
              <w:rPr>
                <w:rFonts w:ascii="Arial" w:hAnsi="Arial" w:cs="Arial"/>
                <w:sz w:val="24"/>
              </w:rPr>
              <w:pict>
                <v:shape id="_x0000_i1033" type="#_x0000_t75" style="width:48pt;height:28.5pt">
                  <v:imagedata r:id="rId19" o:title=""/>
                </v:shape>
              </w:pict>
            </w:r>
            <w:r w:rsidR="006A4C29" w:rsidRPr="007A3DE7">
              <w:rPr>
                <w:rFonts w:ascii="Arial" w:hAnsi="Arial" w:cs="Arial"/>
                <w:sz w:val="24"/>
              </w:rPr>
              <w:tab/>
            </w:r>
            <w:r w:rsidRPr="001D7903">
              <w:rPr>
                <w:rFonts w:ascii="Arial" w:hAnsi="Arial" w:cs="Arial"/>
                <w:sz w:val="24"/>
              </w:rPr>
              <w:pict>
                <v:shape id="_x0000_i1034" type="#_x0000_t75" style="width:45pt;height:27pt">
                  <v:imagedata r:id="rId20" o:title=""/>
                </v:shape>
              </w:pict>
            </w:r>
          </w:p>
        </w:tc>
      </w:tr>
      <w:tr w:rsidR="006A4C29" w:rsidRPr="007A3DE7" w:rsidTr="00040F56">
        <w:trPr>
          <w:trHeight w:hRule="exact" w:val="730"/>
        </w:trPr>
        <w:tc>
          <w:tcPr>
            <w:tcW w:w="526" w:type="pct"/>
            <w:gridSpan w:val="2"/>
            <w:shd w:val="pct5" w:color="auto" w:fill="auto"/>
          </w:tcPr>
          <w:p w:rsidR="006A4C29" w:rsidRPr="00E74A20" w:rsidRDefault="006A4C29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74" w:type="pct"/>
            <w:gridSpan w:val="16"/>
            <w:shd w:val="pct5" w:color="auto" w:fill="auto"/>
            <w:vAlign w:val="center"/>
          </w:tcPr>
          <w:p w:rsidR="006A4C29" w:rsidRPr="00E74A20" w:rsidRDefault="006A4C29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E74A20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</w:tcPr>
          <w:p w:rsidR="006A4C29" w:rsidRPr="00E74A20" w:rsidRDefault="006A4C29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47" w:type="pct"/>
            <w:gridSpan w:val="10"/>
            <w:vAlign w:val="center"/>
          </w:tcPr>
          <w:p w:rsidR="006A4C29" w:rsidRPr="00E74A20" w:rsidRDefault="006A4C29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  <w:szCs w:val="20"/>
              </w:rPr>
              <w:t xml:space="preserve">Professor </w:t>
            </w:r>
          </w:p>
        </w:tc>
        <w:tc>
          <w:tcPr>
            <w:tcW w:w="1827" w:type="pct"/>
            <w:gridSpan w:val="6"/>
            <w:vAlign w:val="center"/>
          </w:tcPr>
          <w:p w:rsidR="006A4C29" w:rsidRPr="007A3DE7" w:rsidRDefault="001D7903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D7903">
              <w:rPr>
                <w:rFonts w:ascii="Arial" w:hAnsi="Arial" w:cs="Arial"/>
                <w:sz w:val="24"/>
              </w:rPr>
              <w:pict>
                <v:shape id="_x0000_i1035" type="#_x0000_t75" style="width:48pt;height:28.5pt">
                  <v:imagedata r:id="rId15" o:title=""/>
                </v:shape>
              </w:pict>
            </w:r>
            <w:r w:rsidR="006A4C29" w:rsidRPr="007A3DE7">
              <w:rPr>
                <w:rFonts w:ascii="Arial" w:hAnsi="Arial" w:cs="Arial"/>
                <w:sz w:val="24"/>
              </w:rPr>
              <w:tab/>
            </w:r>
            <w:r w:rsidRPr="001D7903">
              <w:rPr>
                <w:rFonts w:ascii="Arial" w:hAnsi="Arial" w:cs="Arial"/>
                <w:sz w:val="24"/>
              </w:rPr>
              <w:pict>
                <v:shape id="_x0000_i1036" type="#_x0000_t75" style="width:45pt;height:27pt">
                  <v:imagedata r:id="rId16" o:title=""/>
                </v:shape>
              </w:pic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</w:tcPr>
          <w:p w:rsidR="006A4C29" w:rsidRPr="00E74A20" w:rsidRDefault="006A4C29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2647" w:type="pct"/>
            <w:gridSpan w:val="10"/>
            <w:vAlign w:val="center"/>
          </w:tcPr>
          <w:p w:rsidR="006A4C29" w:rsidRPr="00E74A20" w:rsidRDefault="006A4C29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 xml:space="preserve">Associate Professor </w:t>
            </w:r>
          </w:p>
        </w:tc>
        <w:tc>
          <w:tcPr>
            <w:tcW w:w="1827" w:type="pct"/>
            <w:gridSpan w:val="6"/>
            <w:vAlign w:val="center"/>
          </w:tcPr>
          <w:p w:rsidR="006A4C29" w:rsidRPr="007A3DE7" w:rsidRDefault="001D7903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D7903">
              <w:rPr>
                <w:rFonts w:ascii="Arial" w:hAnsi="Arial" w:cs="Arial"/>
                <w:sz w:val="24"/>
              </w:rPr>
              <w:pict>
                <v:shape id="_x0000_i1037" type="#_x0000_t75" style="width:48pt;height:28.5pt">
                  <v:imagedata r:id="rId15" o:title=""/>
                </v:shape>
              </w:pict>
            </w:r>
            <w:r w:rsidR="006A4C29" w:rsidRPr="007A3DE7">
              <w:rPr>
                <w:rFonts w:ascii="Arial" w:hAnsi="Arial" w:cs="Arial"/>
                <w:sz w:val="24"/>
              </w:rPr>
              <w:tab/>
            </w:r>
            <w:r w:rsidRPr="001D7903">
              <w:rPr>
                <w:rFonts w:ascii="Arial" w:hAnsi="Arial" w:cs="Arial"/>
                <w:sz w:val="24"/>
              </w:rPr>
              <w:pict>
                <v:shape id="_x0000_i1038" type="#_x0000_t75" style="width:45pt;height:27pt">
                  <v:imagedata r:id="rId16" o:title=""/>
                </v:shape>
              </w:pic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</w:tcPr>
          <w:p w:rsidR="006A4C29" w:rsidRPr="00E74A20" w:rsidRDefault="006A4C29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2647" w:type="pct"/>
            <w:gridSpan w:val="10"/>
            <w:vAlign w:val="center"/>
          </w:tcPr>
          <w:p w:rsidR="006A4C29" w:rsidRPr="00E74A20" w:rsidRDefault="006A4C29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>Assistant Professor</w:t>
            </w:r>
          </w:p>
        </w:tc>
        <w:tc>
          <w:tcPr>
            <w:tcW w:w="1827" w:type="pct"/>
            <w:gridSpan w:val="6"/>
            <w:vAlign w:val="center"/>
          </w:tcPr>
          <w:p w:rsidR="006A4C29" w:rsidRPr="007A3DE7" w:rsidRDefault="001D7903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D7903">
              <w:rPr>
                <w:rFonts w:ascii="Arial" w:hAnsi="Arial" w:cs="Arial"/>
                <w:sz w:val="24"/>
              </w:rPr>
              <w:pict>
                <v:shape id="_x0000_i1039" type="#_x0000_t75" style="width:48pt;height:28.5pt">
                  <v:imagedata r:id="rId17" o:title=""/>
                </v:shape>
              </w:pict>
            </w:r>
            <w:r w:rsidR="006A4C29" w:rsidRPr="007A3DE7">
              <w:rPr>
                <w:rFonts w:ascii="Arial" w:hAnsi="Arial" w:cs="Arial"/>
                <w:sz w:val="24"/>
              </w:rPr>
              <w:tab/>
            </w:r>
            <w:r w:rsidRPr="001D7903">
              <w:rPr>
                <w:rFonts w:ascii="Arial" w:hAnsi="Arial" w:cs="Arial"/>
                <w:sz w:val="24"/>
              </w:rPr>
              <w:pict>
                <v:shape id="_x0000_i1040" type="#_x0000_t75" style="width:45pt;height:27pt">
                  <v:imagedata r:id="rId18" o:title=""/>
                </v:shape>
              </w:pict>
            </w:r>
          </w:p>
        </w:tc>
      </w:tr>
      <w:tr w:rsidR="006A4C29" w:rsidRPr="007A3DE7" w:rsidTr="00040F56">
        <w:trPr>
          <w:trHeight w:hRule="exact" w:val="432"/>
        </w:trPr>
        <w:tc>
          <w:tcPr>
            <w:tcW w:w="526" w:type="pct"/>
            <w:gridSpan w:val="2"/>
            <w:tcBorders>
              <w:bottom w:val="single" w:sz="4" w:space="0" w:color="000000" w:themeColor="text1"/>
            </w:tcBorders>
          </w:tcPr>
          <w:p w:rsidR="006A4C29" w:rsidRPr="00E74A20" w:rsidRDefault="006A4C29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2647" w:type="pct"/>
            <w:gridSpan w:val="10"/>
            <w:tcBorders>
              <w:bottom w:val="single" w:sz="4" w:space="0" w:color="000000" w:themeColor="text1"/>
            </w:tcBorders>
            <w:vAlign w:val="center"/>
          </w:tcPr>
          <w:p w:rsidR="006A4C29" w:rsidRPr="00E74A20" w:rsidRDefault="006A4C29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E74A20">
              <w:rPr>
                <w:rFonts w:ascii="Arial" w:hAnsi="Arial" w:cs="Arial"/>
                <w:sz w:val="18"/>
              </w:rPr>
              <w:t>Staff Offices</w:t>
            </w:r>
          </w:p>
        </w:tc>
        <w:tc>
          <w:tcPr>
            <w:tcW w:w="1827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6A4C29" w:rsidRPr="007A3DE7" w:rsidRDefault="001D7903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D7903">
              <w:rPr>
                <w:rFonts w:ascii="Arial" w:hAnsi="Arial" w:cs="Arial"/>
                <w:sz w:val="24"/>
              </w:rPr>
              <w:pict>
                <v:shape id="_x0000_i1041" type="#_x0000_t75" style="width:48pt;height:28.5pt">
                  <v:imagedata r:id="rId19" o:title=""/>
                </v:shape>
              </w:pict>
            </w:r>
            <w:r w:rsidR="006A4C29" w:rsidRPr="007A3DE7">
              <w:rPr>
                <w:rFonts w:ascii="Arial" w:hAnsi="Arial" w:cs="Arial"/>
                <w:sz w:val="24"/>
              </w:rPr>
              <w:tab/>
            </w:r>
            <w:r w:rsidRPr="001D7903">
              <w:rPr>
                <w:rFonts w:ascii="Arial" w:hAnsi="Arial" w:cs="Arial"/>
                <w:sz w:val="24"/>
              </w:rPr>
              <w:pict>
                <v:shape id="_x0000_i1042" type="#_x0000_t75" style="width:45pt;height:27pt">
                  <v:imagedata r:id="rId20" o:title=""/>
                </v:shape>
              </w:pict>
            </w:r>
          </w:p>
        </w:tc>
      </w:tr>
      <w:tr w:rsidR="00557582" w:rsidRPr="007A3DE7" w:rsidTr="00040F56">
        <w:tblPrEx>
          <w:jc w:val="center"/>
        </w:tblPrEx>
        <w:trPr>
          <w:gridBefore w:val="1"/>
          <w:gridAfter w:val="1"/>
          <w:wBefore w:w="472" w:type="pct"/>
          <w:wAfter w:w="57" w:type="pct"/>
          <w:trHeight w:hRule="exact" w:val="631"/>
          <w:jc w:val="center"/>
        </w:trPr>
        <w:tc>
          <w:tcPr>
            <w:tcW w:w="4471" w:type="pct"/>
            <w:gridSpan w:val="16"/>
            <w:tcBorders>
              <w:left w:val="nil"/>
              <w:right w:val="nil"/>
            </w:tcBorders>
            <w:shd w:val="pct5" w:color="auto" w:fill="auto"/>
            <w:vAlign w:val="center"/>
          </w:tcPr>
          <w:p w:rsidR="00557582" w:rsidRDefault="00D20D49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  <w:r>
              <w:lastRenderedPageBreak/>
              <w:br w:type="page"/>
            </w:r>
            <w:r w:rsidR="00557582" w:rsidRPr="006D14B9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557582">
              <w:rPr>
                <w:rFonts w:ascii="Arial" w:hAnsi="Arial" w:cs="Arial"/>
                <w:b/>
                <w:sz w:val="20"/>
                <w:szCs w:val="20"/>
              </w:rPr>
              <w:t>AB FACILITY</w:t>
            </w:r>
          </w:p>
        </w:tc>
      </w:tr>
      <w:tr w:rsidR="006A11AE" w:rsidRPr="007A3DE7" w:rsidTr="00040F56">
        <w:tblPrEx>
          <w:jc w:val="center"/>
        </w:tblPrEx>
        <w:trPr>
          <w:gridBefore w:val="1"/>
          <w:gridAfter w:val="1"/>
          <w:wBefore w:w="472" w:type="pct"/>
          <w:wAfter w:w="57" w:type="pct"/>
          <w:trHeight w:hRule="exact" w:val="432"/>
          <w:jc w:val="center"/>
        </w:trPr>
        <w:tc>
          <w:tcPr>
            <w:tcW w:w="2701" w:type="pct"/>
            <w:gridSpan w:val="11"/>
            <w:vAlign w:val="center"/>
          </w:tcPr>
          <w:p w:rsidR="006A11AE" w:rsidRDefault="006A11AE" w:rsidP="007D13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Computer Lab with internet facility</w:t>
            </w:r>
          </w:p>
        </w:tc>
        <w:tc>
          <w:tcPr>
            <w:tcW w:w="1771" w:type="pct"/>
            <w:gridSpan w:val="5"/>
            <w:vAlign w:val="center"/>
          </w:tcPr>
          <w:p w:rsidR="006A11AE" w:rsidRPr="007A3DE7" w:rsidRDefault="006A11AE" w:rsidP="00E218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56235"/>
                  <wp:effectExtent l="19050" t="0" r="3810" b="0"/>
                  <wp:docPr id="1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0230" cy="344170"/>
                  <wp:effectExtent l="19050" t="0" r="1270" b="0"/>
                  <wp:docPr id="9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CB5" w:rsidRPr="007A3DE7" w:rsidTr="00040F56">
        <w:tblPrEx>
          <w:jc w:val="center"/>
        </w:tblPrEx>
        <w:trPr>
          <w:gridBefore w:val="1"/>
          <w:gridAfter w:val="1"/>
          <w:wBefore w:w="472" w:type="pct"/>
          <w:wAfter w:w="57" w:type="pct"/>
          <w:trHeight w:hRule="exact" w:val="432"/>
          <w:jc w:val="center"/>
        </w:trPr>
        <w:tc>
          <w:tcPr>
            <w:tcW w:w="2701" w:type="pct"/>
            <w:gridSpan w:val="11"/>
            <w:vAlign w:val="center"/>
          </w:tcPr>
          <w:p w:rsidR="00196CB5" w:rsidRDefault="00196CB5" w:rsidP="007D13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Access</w:t>
            </w:r>
          </w:p>
        </w:tc>
        <w:tc>
          <w:tcPr>
            <w:tcW w:w="1771" w:type="pct"/>
            <w:gridSpan w:val="5"/>
            <w:vAlign w:val="center"/>
          </w:tcPr>
          <w:p w:rsidR="00196CB5" w:rsidRDefault="00196CB5" w:rsidP="00E218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</w:p>
        </w:tc>
      </w:tr>
      <w:tr w:rsidR="006A11AE" w:rsidRPr="007A3DE7" w:rsidTr="00040F56">
        <w:tblPrEx>
          <w:jc w:val="center"/>
        </w:tblPrEx>
        <w:trPr>
          <w:gridBefore w:val="1"/>
          <w:gridAfter w:val="1"/>
          <w:wBefore w:w="472" w:type="pct"/>
          <w:wAfter w:w="57" w:type="pct"/>
          <w:trHeight w:hRule="exact" w:val="432"/>
          <w:jc w:val="center"/>
        </w:trPr>
        <w:tc>
          <w:tcPr>
            <w:tcW w:w="2701" w:type="pct"/>
            <w:gridSpan w:val="11"/>
            <w:vAlign w:val="center"/>
          </w:tcPr>
          <w:p w:rsidR="006A11AE" w:rsidRDefault="006A11AE" w:rsidP="007D13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Designated library</w:t>
            </w:r>
          </w:p>
        </w:tc>
        <w:tc>
          <w:tcPr>
            <w:tcW w:w="1771" w:type="pct"/>
            <w:gridSpan w:val="5"/>
            <w:vAlign w:val="center"/>
          </w:tcPr>
          <w:p w:rsidR="006A11AE" w:rsidRDefault="006A11AE" w:rsidP="00E218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56235"/>
                  <wp:effectExtent l="19050" t="0" r="3810" b="0"/>
                  <wp:docPr id="3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0230" cy="344170"/>
                  <wp:effectExtent l="19050" t="0" r="1270" b="0"/>
                  <wp:docPr id="8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32F" w:rsidRPr="007A3DE7" w:rsidTr="00040F56">
        <w:tblPrEx>
          <w:jc w:val="center"/>
        </w:tblPrEx>
        <w:trPr>
          <w:gridBefore w:val="1"/>
          <w:gridAfter w:val="1"/>
          <w:wBefore w:w="472" w:type="pct"/>
          <w:wAfter w:w="57" w:type="pct"/>
          <w:trHeight w:hRule="exact" w:val="432"/>
          <w:jc w:val="center"/>
        </w:trPr>
        <w:tc>
          <w:tcPr>
            <w:tcW w:w="2701" w:type="pct"/>
            <w:gridSpan w:val="11"/>
            <w:vAlign w:val="center"/>
          </w:tcPr>
          <w:p w:rsidR="007D132F" w:rsidRPr="007A3DE7" w:rsidRDefault="007D132F" w:rsidP="007D13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</w:rPr>
              <w:t xml:space="preserve">Museum </w:t>
            </w:r>
            <w:r w:rsidRPr="00E74A20">
              <w:rPr>
                <w:rFonts w:ascii="Arial" w:hAnsi="Arial" w:cs="Arial"/>
                <w:sz w:val="20"/>
              </w:rPr>
              <w:t xml:space="preserve">according to </w:t>
            </w:r>
            <w:r w:rsidRPr="00E74A20">
              <w:rPr>
                <w:rFonts w:ascii="Arial" w:hAnsi="Arial" w:cs="Arial"/>
                <w:b/>
                <w:sz w:val="20"/>
              </w:rPr>
              <w:t>*</w:t>
            </w:r>
            <w:r w:rsidRPr="00E74A20">
              <w:rPr>
                <w:rFonts w:ascii="Arial" w:hAnsi="Arial" w:cs="Arial"/>
                <w:sz w:val="20"/>
              </w:rPr>
              <w:t>specifications</w:t>
            </w:r>
          </w:p>
        </w:tc>
        <w:tc>
          <w:tcPr>
            <w:tcW w:w="1771" w:type="pct"/>
            <w:gridSpan w:val="5"/>
            <w:vAlign w:val="center"/>
          </w:tcPr>
          <w:p w:rsidR="007D132F" w:rsidRPr="007A3DE7" w:rsidRDefault="007D132F" w:rsidP="00E218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56235"/>
                  <wp:effectExtent l="19050" t="0" r="3810" b="0"/>
                  <wp:docPr id="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0230" cy="344170"/>
                  <wp:effectExtent l="19050" t="0" r="1270" b="0"/>
                  <wp:docPr id="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CB5" w:rsidRPr="007A3DE7" w:rsidTr="00040F56">
        <w:tblPrEx>
          <w:jc w:val="center"/>
        </w:tblPrEx>
        <w:trPr>
          <w:gridBefore w:val="1"/>
          <w:gridAfter w:val="1"/>
          <w:wBefore w:w="472" w:type="pct"/>
          <w:wAfter w:w="57" w:type="pct"/>
          <w:trHeight w:hRule="exact" w:val="432"/>
          <w:jc w:val="center"/>
        </w:trPr>
        <w:tc>
          <w:tcPr>
            <w:tcW w:w="2701" w:type="pct"/>
            <w:gridSpan w:val="11"/>
            <w:vAlign w:val="center"/>
          </w:tcPr>
          <w:p w:rsidR="00196CB5" w:rsidRDefault="00196CB5" w:rsidP="007D13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Laboratory facilities (for various practicals)</w:t>
            </w:r>
          </w:p>
        </w:tc>
        <w:tc>
          <w:tcPr>
            <w:tcW w:w="1771" w:type="pct"/>
            <w:gridSpan w:val="5"/>
            <w:vAlign w:val="center"/>
          </w:tcPr>
          <w:p w:rsidR="00196CB5" w:rsidRPr="007A3DE7" w:rsidRDefault="00196CB5" w:rsidP="00E218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</w:p>
        </w:tc>
      </w:tr>
      <w:tr w:rsidR="007D132F" w:rsidRPr="007D132F" w:rsidTr="00040F56">
        <w:tblPrEx>
          <w:jc w:val="center"/>
        </w:tblPrEx>
        <w:trPr>
          <w:gridBefore w:val="1"/>
          <w:gridAfter w:val="1"/>
          <w:wBefore w:w="472" w:type="pct"/>
          <w:wAfter w:w="57" w:type="pct"/>
          <w:trHeight w:hRule="exact" w:val="720"/>
          <w:jc w:val="center"/>
        </w:trPr>
        <w:tc>
          <w:tcPr>
            <w:tcW w:w="4471" w:type="pct"/>
            <w:gridSpan w:val="16"/>
            <w:vAlign w:val="center"/>
          </w:tcPr>
          <w:p w:rsidR="007D132F" w:rsidRPr="007D132F" w:rsidRDefault="007D132F" w:rsidP="006C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0"/>
              </w:rPr>
            </w:pPr>
            <w:r w:rsidRPr="007D132F">
              <w:rPr>
                <w:rFonts w:ascii="Arial" w:hAnsi="Arial" w:cs="Arial"/>
                <w:b/>
                <w:sz w:val="28"/>
                <w:szCs w:val="20"/>
              </w:rPr>
              <w:t>*</w:t>
            </w:r>
            <w:r w:rsidR="006C5ABE">
              <w:rPr>
                <w:rFonts w:ascii="Arial" w:hAnsi="Arial" w:cs="Arial"/>
                <w:b/>
                <w:i/>
                <w:szCs w:val="20"/>
              </w:rPr>
              <w:t xml:space="preserve">appropriate </w:t>
            </w:r>
            <w:r w:rsidRPr="007D132F">
              <w:rPr>
                <w:rFonts w:ascii="Arial" w:hAnsi="Arial" w:cs="Arial"/>
                <w:b/>
                <w:i/>
                <w:szCs w:val="20"/>
              </w:rPr>
              <w:t xml:space="preserve">size with the minimum area 1700 Square feet </w:t>
            </w:r>
          </w:p>
        </w:tc>
      </w:tr>
      <w:tr w:rsidR="007B6829" w:rsidRPr="007A3DE7" w:rsidTr="00040F56">
        <w:tblPrEx>
          <w:jc w:val="center"/>
        </w:tblPrEx>
        <w:trPr>
          <w:gridBefore w:val="1"/>
          <w:gridAfter w:val="1"/>
          <w:wBefore w:w="472" w:type="pct"/>
          <w:wAfter w:w="57" w:type="pct"/>
          <w:trHeight w:val="683"/>
          <w:jc w:val="center"/>
        </w:trPr>
        <w:tc>
          <w:tcPr>
            <w:tcW w:w="4471" w:type="pct"/>
            <w:gridSpan w:val="16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7B6829" w:rsidRPr="006D14B9" w:rsidRDefault="007B6829" w:rsidP="00AE1E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7B6829" w:rsidRPr="006D14B9" w:rsidRDefault="007B682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</w:p>
          <w:p w:rsidR="007B6829" w:rsidRPr="006D14B9" w:rsidRDefault="007B6829" w:rsidP="00054091">
            <w:pPr>
              <w:rPr>
                <w:rFonts w:ascii="Arial" w:hAnsi="Arial" w:cs="Arial"/>
                <w:b/>
                <w:bCs/>
                <w:sz w:val="24"/>
                <w:szCs w:val="20"/>
              </w:rPr>
            </w:pPr>
          </w:p>
        </w:tc>
      </w:tr>
      <w:tr w:rsidR="00AD1C30" w:rsidRPr="00AD1C30" w:rsidTr="00040F56">
        <w:tblPrEx>
          <w:jc w:val="center"/>
          <w:tblLook w:val="04A0"/>
        </w:tblPrEx>
        <w:trPr>
          <w:gridBefore w:val="1"/>
          <w:gridAfter w:val="2"/>
          <w:wBefore w:w="472" w:type="pct"/>
          <w:wAfter w:w="70" w:type="pct"/>
          <w:jc w:val="center"/>
        </w:trPr>
        <w:tc>
          <w:tcPr>
            <w:tcW w:w="251" w:type="pct"/>
            <w:gridSpan w:val="2"/>
            <w:vAlign w:val="center"/>
          </w:tcPr>
          <w:p w:rsidR="00F92254" w:rsidRPr="00AD1C30" w:rsidRDefault="00F92254" w:rsidP="003E284E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335" w:type="pct"/>
            <w:gridSpan w:val="3"/>
            <w:vAlign w:val="center"/>
          </w:tcPr>
          <w:p w:rsidR="00F92254" w:rsidRPr="00AD1C30" w:rsidRDefault="00F92254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24" w:type="pct"/>
            <w:gridSpan w:val="2"/>
            <w:vAlign w:val="center"/>
          </w:tcPr>
          <w:p w:rsidR="00F92254" w:rsidRPr="00AD1C30" w:rsidRDefault="00F92254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24" w:type="pct"/>
            <w:gridSpan w:val="2"/>
            <w:vAlign w:val="center"/>
          </w:tcPr>
          <w:p w:rsidR="00F92254" w:rsidRPr="00AD1C30" w:rsidRDefault="00F92254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42" w:type="pct"/>
            <w:vAlign w:val="center"/>
          </w:tcPr>
          <w:p w:rsidR="00F92254" w:rsidRPr="00AD1C30" w:rsidRDefault="00F92254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375" w:type="pct"/>
            <w:gridSpan w:val="3"/>
            <w:vAlign w:val="center"/>
          </w:tcPr>
          <w:p w:rsidR="00F92254" w:rsidRPr="00AD1C30" w:rsidRDefault="00F92254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24" w:type="pct"/>
            <w:vAlign w:val="center"/>
          </w:tcPr>
          <w:p w:rsidR="00F92254" w:rsidRPr="00AD1C30" w:rsidRDefault="00F92254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 xml:space="preserve">Qty </w:t>
            </w:r>
          </w:p>
        </w:tc>
        <w:tc>
          <w:tcPr>
            <w:tcW w:w="285" w:type="pct"/>
            <w:vAlign w:val="center"/>
          </w:tcPr>
          <w:p w:rsidR="00F92254" w:rsidRPr="00AD1C30" w:rsidRDefault="00F92254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B014D6" w:rsidRPr="00AD1C30" w:rsidTr="00040F56">
        <w:tblPrEx>
          <w:jc w:val="center"/>
          <w:tblLook w:val="04A0"/>
        </w:tblPrEx>
        <w:trPr>
          <w:gridBefore w:val="1"/>
          <w:gridAfter w:val="2"/>
          <w:wBefore w:w="472" w:type="pct"/>
          <w:wAfter w:w="70" w:type="pct"/>
          <w:jc w:val="center"/>
        </w:trPr>
        <w:tc>
          <w:tcPr>
            <w:tcW w:w="251" w:type="pct"/>
            <w:gridSpan w:val="2"/>
            <w:vAlign w:val="center"/>
          </w:tcPr>
          <w:p w:rsidR="00B014D6" w:rsidRPr="00AD1C30" w:rsidRDefault="00B014D6" w:rsidP="003E284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Lines="40" w:afterLines="4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vAlign w:val="center"/>
          </w:tcPr>
          <w:p w:rsidR="00B014D6" w:rsidRPr="00AD1C30" w:rsidRDefault="00753198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Museum</w:t>
            </w:r>
            <w:r w:rsidR="00196CB5">
              <w:rPr>
                <w:rFonts w:ascii="Arial" w:hAnsi="Arial" w:cs="Arial"/>
                <w:sz w:val="20"/>
                <w:szCs w:val="20"/>
              </w:rPr>
              <w:t>/models</w:t>
            </w:r>
          </w:p>
        </w:tc>
        <w:tc>
          <w:tcPr>
            <w:tcW w:w="324" w:type="pct"/>
            <w:gridSpan w:val="2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gridSpan w:val="3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4D6" w:rsidRPr="00AD1C30" w:rsidTr="00040F56">
        <w:tblPrEx>
          <w:jc w:val="center"/>
          <w:tblLook w:val="04A0"/>
        </w:tblPrEx>
        <w:trPr>
          <w:gridBefore w:val="1"/>
          <w:gridAfter w:val="2"/>
          <w:wBefore w:w="472" w:type="pct"/>
          <w:wAfter w:w="70" w:type="pct"/>
          <w:jc w:val="center"/>
        </w:trPr>
        <w:tc>
          <w:tcPr>
            <w:tcW w:w="251" w:type="pct"/>
            <w:gridSpan w:val="2"/>
            <w:vAlign w:val="center"/>
          </w:tcPr>
          <w:p w:rsidR="00B014D6" w:rsidRPr="00AD1C30" w:rsidRDefault="00B014D6" w:rsidP="003E284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Lines="40" w:afterLines="4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vAlign w:val="center"/>
          </w:tcPr>
          <w:p w:rsidR="00B014D6" w:rsidRDefault="00753198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Different models and charts etc </w:t>
            </w:r>
          </w:p>
        </w:tc>
        <w:tc>
          <w:tcPr>
            <w:tcW w:w="324" w:type="pct"/>
            <w:gridSpan w:val="2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gridSpan w:val="3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4D6" w:rsidRPr="00AD1C30" w:rsidTr="00040F56">
        <w:tblPrEx>
          <w:jc w:val="center"/>
          <w:tblLook w:val="04A0"/>
        </w:tblPrEx>
        <w:trPr>
          <w:gridBefore w:val="1"/>
          <w:gridAfter w:val="2"/>
          <w:wBefore w:w="472" w:type="pct"/>
          <w:wAfter w:w="70" w:type="pct"/>
          <w:jc w:val="center"/>
        </w:trPr>
        <w:tc>
          <w:tcPr>
            <w:tcW w:w="251" w:type="pct"/>
            <w:gridSpan w:val="2"/>
            <w:vAlign w:val="center"/>
          </w:tcPr>
          <w:p w:rsidR="00B014D6" w:rsidRPr="00AD1C30" w:rsidRDefault="00B014D6" w:rsidP="003E284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Lines="40" w:afterLines="4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vAlign w:val="center"/>
          </w:tcPr>
          <w:p w:rsidR="00B014D6" w:rsidRDefault="006A11AE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Desktop computers with internet availability</w:t>
            </w:r>
          </w:p>
        </w:tc>
        <w:tc>
          <w:tcPr>
            <w:tcW w:w="324" w:type="pct"/>
            <w:gridSpan w:val="2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gridSpan w:val="3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4D6" w:rsidRPr="00AD1C30" w:rsidTr="00040F56">
        <w:tblPrEx>
          <w:jc w:val="center"/>
          <w:tblLook w:val="04A0"/>
        </w:tblPrEx>
        <w:trPr>
          <w:gridBefore w:val="1"/>
          <w:gridAfter w:val="2"/>
          <w:wBefore w:w="472" w:type="pct"/>
          <w:wAfter w:w="70" w:type="pct"/>
          <w:jc w:val="center"/>
        </w:trPr>
        <w:tc>
          <w:tcPr>
            <w:tcW w:w="251" w:type="pct"/>
            <w:gridSpan w:val="2"/>
            <w:vAlign w:val="center"/>
          </w:tcPr>
          <w:p w:rsidR="00B014D6" w:rsidRPr="00AD1C30" w:rsidRDefault="00B014D6" w:rsidP="003E284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Lines="40" w:afterLines="4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vAlign w:val="center"/>
          </w:tcPr>
          <w:p w:rsidR="00B014D6" w:rsidRDefault="006A11AE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Relevant books at the </w:t>
            </w:r>
            <w:r w:rsidR="00CB236E">
              <w:rPr>
                <w:rFonts w:ascii="Arial" w:hAnsi="Arial" w:cs="Arial"/>
                <w:sz w:val="20"/>
                <w:szCs w:val="20"/>
              </w:rPr>
              <w:t>library</w:t>
            </w:r>
          </w:p>
        </w:tc>
        <w:tc>
          <w:tcPr>
            <w:tcW w:w="324" w:type="pct"/>
            <w:gridSpan w:val="2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gridSpan w:val="3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4D6" w:rsidRPr="00AD1C30" w:rsidTr="00040F56">
        <w:tblPrEx>
          <w:jc w:val="center"/>
          <w:tblLook w:val="04A0"/>
        </w:tblPrEx>
        <w:trPr>
          <w:gridBefore w:val="1"/>
          <w:gridAfter w:val="2"/>
          <w:wBefore w:w="472" w:type="pct"/>
          <w:wAfter w:w="70" w:type="pct"/>
          <w:jc w:val="center"/>
        </w:trPr>
        <w:tc>
          <w:tcPr>
            <w:tcW w:w="251" w:type="pct"/>
            <w:gridSpan w:val="2"/>
            <w:vAlign w:val="center"/>
          </w:tcPr>
          <w:p w:rsidR="00B014D6" w:rsidRPr="00AD1C30" w:rsidRDefault="00B014D6" w:rsidP="003E284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Lines="40" w:afterLines="4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vAlign w:val="center"/>
          </w:tcPr>
          <w:p w:rsidR="00B014D6" w:rsidRDefault="00196CB5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Microscopes</w:t>
            </w:r>
          </w:p>
        </w:tc>
        <w:tc>
          <w:tcPr>
            <w:tcW w:w="324" w:type="pct"/>
            <w:gridSpan w:val="2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gridSpan w:val="3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14D6" w:rsidRPr="00AD1C30" w:rsidTr="00040F56">
        <w:tblPrEx>
          <w:jc w:val="center"/>
          <w:tblLook w:val="04A0"/>
        </w:tblPrEx>
        <w:trPr>
          <w:gridBefore w:val="1"/>
          <w:gridAfter w:val="2"/>
          <w:wBefore w:w="472" w:type="pct"/>
          <w:wAfter w:w="70" w:type="pct"/>
          <w:jc w:val="center"/>
        </w:trPr>
        <w:tc>
          <w:tcPr>
            <w:tcW w:w="251" w:type="pct"/>
            <w:gridSpan w:val="2"/>
            <w:vAlign w:val="center"/>
          </w:tcPr>
          <w:p w:rsidR="00B014D6" w:rsidRPr="00AD1C30" w:rsidRDefault="00B014D6" w:rsidP="003E284E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Lines="40" w:afterLines="4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vAlign w:val="center"/>
          </w:tcPr>
          <w:p w:rsidR="00B014D6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pct"/>
            <w:gridSpan w:val="3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 w:line="227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B014D6" w:rsidRPr="00AD1C30" w:rsidRDefault="00B014D6" w:rsidP="003E284E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63CB" w:rsidRPr="003E284E" w:rsidRDefault="004663CB" w:rsidP="00D613E8"/>
    <w:sectPr w:rsidR="004663CB" w:rsidRPr="003E284E" w:rsidSect="0032698D">
      <w:footerReference w:type="default" r:id="rId23"/>
      <w:pgSz w:w="11907" w:h="16839" w:code="9"/>
      <w:pgMar w:top="1080" w:right="1440" w:bottom="63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086" w:rsidRDefault="00EE1086" w:rsidP="00D315AC">
      <w:pPr>
        <w:spacing w:after="0" w:line="240" w:lineRule="auto"/>
      </w:pPr>
      <w:r>
        <w:separator/>
      </w:r>
    </w:p>
  </w:endnote>
  <w:endnote w:type="continuationSeparator" w:id="1">
    <w:p w:rsidR="00EE1086" w:rsidRDefault="00EE1086" w:rsidP="00D3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4E" w:rsidRDefault="003E28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4E" w:rsidRDefault="003E28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4E" w:rsidRDefault="003E284E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759"/>
      <w:gridCol w:w="1484"/>
    </w:tblGrid>
    <w:tr w:rsidR="00D315AC" w:rsidTr="0095718D">
      <w:trPr>
        <w:trHeight w:val="360"/>
      </w:trPr>
      <w:tc>
        <w:tcPr>
          <w:tcW w:w="4197" w:type="pct"/>
        </w:tcPr>
        <w:p w:rsidR="00D315AC" w:rsidRDefault="00D315AC" w:rsidP="00E45EF3">
          <w:pPr>
            <w:pStyle w:val="Footer"/>
          </w:pPr>
        </w:p>
      </w:tc>
      <w:tc>
        <w:tcPr>
          <w:tcW w:w="803" w:type="pct"/>
          <w:tcBorders>
            <w:top w:val="nil"/>
          </w:tcBorders>
          <w:shd w:val="clear" w:color="auto" w:fill="D6E3BC" w:themeFill="accent3" w:themeFillTint="66"/>
        </w:tcPr>
        <w:p w:rsidR="00D315AC" w:rsidRPr="008278AC" w:rsidRDefault="00D315AC" w:rsidP="005F3186">
          <w:pPr>
            <w:pStyle w:val="Footer"/>
            <w:pBdr>
              <w:top w:val="single" w:sz="4" w:space="0" w:color="8064A2" w:themeColor="accent4"/>
            </w:pBdr>
            <w:jc w:val="right"/>
            <w:rPr>
              <w:color w:val="000000" w:themeColor="text1"/>
            </w:rPr>
          </w:pPr>
        </w:p>
      </w:tc>
    </w:tr>
  </w:tbl>
  <w:p w:rsidR="00D315AC" w:rsidRDefault="00D315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086" w:rsidRDefault="00EE1086" w:rsidP="00D315AC">
      <w:pPr>
        <w:spacing w:after="0" w:line="240" w:lineRule="auto"/>
      </w:pPr>
      <w:r>
        <w:separator/>
      </w:r>
    </w:p>
  </w:footnote>
  <w:footnote w:type="continuationSeparator" w:id="1">
    <w:p w:rsidR="00EE1086" w:rsidRDefault="00EE1086" w:rsidP="00D31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4E" w:rsidRDefault="003E28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4E" w:rsidRDefault="003E284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4E" w:rsidRDefault="003E28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620F"/>
    <w:multiLevelType w:val="hybridMultilevel"/>
    <w:tmpl w:val="3F949E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57AD8"/>
    <w:multiLevelType w:val="hybridMultilevel"/>
    <w:tmpl w:val="94BC5540"/>
    <w:lvl w:ilvl="0" w:tplc="EC82ED7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A4E1D"/>
    <w:multiLevelType w:val="hybridMultilevel"/>
    <w:tmpl w:val="A37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26507"/>
    <w:multiLevelType w:val="hybridMultilevel"/>
    <w:tmpl w:val="22BE1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FD49E0"/>
    <w:multiLevelType w:val="hybridMultilevel"/>
    <w:tmpl w:val="49023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D7131"/>
    <w:multiLevelType w:val="hybridMultilevel"/>
    <w:tmpl w:val="6518E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TEyNDE1M7UwNDI3NTFT0lEKTi0uzszPAykwrAUA8BA1ZywAAAA="/>
  </w:docVars>
  <w:rsids>
    <w:rsidRoot w:val="00DF0339"/>
    <w:rsid w:val="00002DA1"/>
    <w:rsid w:val="000134B0"/>
    <w:rsid w:val="00013908"/>
    <w:rsid w:val="00021546"/>
    <w:rsid w:val="00040F56"/>
    <w:rsid w:val="00041900"/>
    <w:rsid w:val="00054091"/>
    <w:rsid w:val="000622A5"/>
    <w:rsid w:val="00075612"/>
    <w:rsid w:val="000C1B3B"/>
    <w:rsid w:val="00120AE6"/>
    <w:rsid w:val="00142D01"/>
    <w:rsid w:val="00147208"/>
    <w:rsid w:val="00151803"/>
    <w:rsid w:val="00164D17"/>
    <w:rsid w:val="00186C68"/>
    <w:rsid w:val="00196CB5"/>
    <w:rsid w:val="001A5949"/>
    <w:rsid w:val="001B51BF"/>
    <w:rsid w:val="001C1D8B"/>
    <w:rsid w:val="001D7903"/>
    <w:rsid w:val="001E2DE6"/>
    <w:rsid w:val="001E52ED"/>
    <w:rsid w:val="0020646D"/>
    <w:rsid w:val="00217062"/>
    <w:rsid w:val="00230045"/>
    <w:rsid w:val="00233A43"/>
    <w:rsid w:val="002437AA"/>
    <w:rsid w:val="0024531F"/>
    <w:rsid w:val="002663CF"/>
    <w:rsid w:val="002808CC"/>
    <w:rsid w:val="002905A1"/>
    <w:rsid w:val="002B18DF"/>
    <w:rsid w:val="002E62BC"/>
    <w:rsid w:val="002F2CBB"/>
    <w:rsid w:val="00306144"/>
    <w:rsid w:val="003126F2"/>
    <w:rsid w:val="00322EDC"/>
    <w:rsid w:val="0032698D"/>
    <w:rsid w:val="00343BEC"/>
    <w:rsid w:val="003500DD"/>
    <w:rsid w:val="003507AA"/>
    <w:rsid w:val="00364101"/>
    <w:rsid w:val="00370CAB"/>
    <w:rsid w:val="0037183B"/>
    <w:rsid w:val="00385D3D"/>
    <w:rsid w:val="00385FFC"/>
    <w:rsid w:val="00391485"/>
    <w:rsid w:val="003940D9"/>
    <w:rsid w:val="003A4B21"/>
    <w:rsid w:val="003B1ECD"/>
    <w:rsid w:val="003B383B"/>
    <w:rsid w:val="003D72B5"/>
    <w:rsid w:val="003E284E"/>
    <w:rsid w:val="003F67A9"/>
    <w:rsid w:val="003F6CEE"/>
    <w:rsid w:val="003F7781"/>
    <w:rsid w:val="00404DAE"/>
    <w:rsid w:val="004175B1"/>
    <w:rsid w:val="004203E0"/>
    <w:rsid w:val="004233C0"/>
    <w:rsid w:val="0044121F"/>
    <w:rsid w:val="00444908"/>
    <w:rsid w:val="004449A4"/>
    <w:rsid w:val="0044741D"/>
    <w:rsid w:val="00455FDD"/>
    <w:rsid w:val="00465F7B"/>
    <w:rsid w:val="004663CB"/>
    <w:rsid w:val="00470B97"/>
    <w:rsid w:val="00487199"/>
    <w:rsid w:val="00494AAA"/>
    <w:rsid w:val="004A022F"/>
    <w:rsid w:val="004A1037"/>
    <w:rsid w:val="004A1BE2"/>
    <w:rsid w:val="004A4C1F"/>
    <w:rsid w:val="004C4561"/>
    <w:rsid w:val="004D122B"/>
    <w:rsid w:val="004F2BA8"/>
    <w:rsid w:val="00502942"/>
    <w:rsid w:val="00502B8B"/>
    <w:rsid w:val="005168B3"/>
    <w:rsid w:val="005236D6"/>
    <w:rsid w:val="00525A33"/>
    <w:rsid w:val="0052634E"/>
    <w:rsid w:val="00536905"/>
    <w:rsid w:val="005469B0"/>
    <w:rsid w:val="005527A7"/>
    <w:rsid w:val="00557582"/>
    <w:rsid w:val="00570AD8"/>
    <w:rsid w:val="00575DB0"/>
    <w:rsid w:val="00584D75"/>
    <w:rsid w:val="005A5A56"/>
    <w:rsid w:val="005E3AD2"/>
    <w:rsid w:val="005F3186"/>
    <w:rsid w:val="00605346"/>
    <w:rsid w:val="00610AF3"/>
    <w:rsid w:val="006249FF"/>
    <w:rsid w:val="006261D2"/>
    <w:rsid w:val="0063370C"/>
    <w:rsid w:val="00651328"/>
    <w:rsid w:val="006515E7"/>
    <w:rsid w:val="00654CD1"/>
    <w:rsid w:val="006725D1"/>
    <w:rsid w:val="006835E0"/>
    <w:rsid w:val="006A11AE"/>
    <w:rsid w:val="006A1509"/>
    <w:rsid w:val="006A4C29"/>
    <w:rsid w:val="006B0D25"/>
    <w:rsid w:val="006B3941"/>
    <w:rsid w:val="006B4720"/>
    <w:rsid w:val="006B64DE"/>
    <w:rsid w:val="006C5ABE"/>
    <w:rsid w:val="006D0D4E"/>
    <w:rsid w:val="006D14B9"/>
    <w:rsid w:val="006D6F92"/>
    <w:rsid w:val="006F6104"/>
    <w:rsid w:val="006F6678"/>
    <w:rsid w:val="00753198"/>
    <w:rsid w:val="00775FED"/>
    <w:rsid w:val="007838F8"/>
    <w:rsid w:val="00786B07"/>
    <w:rsid w:val="007A3DE7"/>
    <w:rsid w:val="007B4194"/>
    <w:rsid w:val="007B6829"/>
    <w:rsid w:val="007C4995"/>
    <w:rsid w:val="007D132F"/>
    <w:rsid w:val="007D1F1C"/>
    <w:rsid w:val="008007E0"/>
    <w:rsid w:val="008220D6"/>
    <w:rsid w:val="008255C3"/>
    <w:rsid w:val="008278AC"/>
    <w:rsid w:val="00857456"/>
    <w:rsid w:val="008574D9"/>
    <w:rsid w:val="008643A3"/>
    <w:rsid w:val="0087381D"/>
    <w:rsid w:val="00873E5E"/>
    <w:rsid w:val="008A3B48"/>
    <w:rsid w:val="008A6BEA"/>
    <w:rsid w:val="008C2990"/>
    <w:rsid w:val="008C4315"/>
    <w:rsid w:val="008D4929"/>
    <w:rsid w:val="008D6FCA"/>
    <w:rsid w:val="008E213D"/>
    <w:rsid w:val="008E6419"/>
    <w:rsid w:val="009067FF"/>
    <w:rsid w:val="00915D34"/>
    <w:rsid w:val="00950A83"/>
    <w:rsid w:val="0095718D"/>
    <w:rsid w:val="00971666"/>
    <w:rsid w:val="00986CF7"/>
    <w:rsid w:val="009951FE"/>
    <w:rsid w:val="009A01CA"/>
    <w:rsid w:val="009A237A"/>
    <w:rsid w:val="009C4E03"/>
    <w:rsid w:val="00A10752"/>
    <w:rsid w:val="00A32E9E"/>
    <w:rsid w:val="00A349E8"/>
    <w:rsid w:val="00A45743"/>
    <w:rsid w:val="00A95C35"/>
    <w:rsid w:val="00AA4B4D"/>
    <w:rsid w:val="00AA7A4F"/>
    <w:rsid w:val="00AB79EB"/>
    <w:rsid w:val="00AD1C30"/>
    <w:rsid w:val="00AD5C38"/>
    <w:rsid w:val="00AE1E8F"/>
    <w:rsid w:val="00AE5F1B"/>
    <w:rsid w:val="00B00E5C"/>
    <w:rsid w:val="00B014D6"/>
    <w:rsid w:val="00B072EA"/>
    <w:rsid w:val="00B127A3"/>
    <w:rsid w:val="00B173BA"/>
    <w:rsid w:val="00B26D3A"/>
    <w:rsid w:val="00B73A4F"/>
    <w:rsid w:val="00B94F23"/>
    <w:rsid w:val="00B955C3"/>
    <w:rsid w:val="00BA10D4"/>
    <w:rsid w:val="00BD771E"/>
    <w:rsid w:val="00BF2188"/>
    <w:rsid w:val="00BF6074"/>
    <w:rsid w:val="00BF619A"/>
    <w:rsid w:val="00C06989"/>
    <w:rsid w:val="00C15165"/>
    <w:rsid w:val="00C323A5"/>
    <w:rsid w:val="00C37B3D"/>
    <w:rsid w:val="00C45602"/>
    <w:rsid w:val="00C457BF"/>
    <w:rsid w:val="00C4611B"/>
    <w:rsid w:val="00C50505"/>
    <w:rsid w:val="00C63B11"/>
    <w:rsid w:val="00C75F12"/>
    <w:rsid w:val="00CA0204"/>
    <w:rsid w:val="00CB236E"/>
    <w:rsid w:val="00CC1A11"/>
    <w:rsid w:val="00CC4539"/>
    <w:rsid w:val="00CD69D5"/>
    <w:rsid w:val="00CD6A12"/>
    <w:rsid w:val="00CE30B4"/>
    <w:rsid w:val="00CF006B"/>
    <w:rsid w:val="00CF4499"/>
    <w:rsid w:val="00D140D7"/>
    <w:rsid w:val="00D172A1"/>
    <w:rsid w:val="00D20D49"/>
    <w:rsid w:val="00D273FB"/>
    <w:rsid w:val="00D312D1"/>
    <w:rsid w:val="00D315AC"/>
    <w:rsid w:val="00D5059D"/>
    <w:rsid w:val="00D55DD0"/>
    <w:rsid w:val="00D613E8"/>
    <w:rsid w:val="00D63E64"/>
    <w:rsid w:val="00D7043D"/>
    <w:rsid w:val="00D73F2F"/>
    <w:rsid w:val="00DA2A63"/>
    <w:rsid w:val="00DC770D"/>
    <w:rsid w:val="00DE40C8"/>
    <w:rsid w:val="00DF0339"/>
    <w:rsid w:val="00DF2635"/>
    <w:rsid w:val="00DF720B"/>
    <w:rsid w:val="00E41BDD"/>
    <w:rsid w:val="00E42784"/>
    <w:rsid w:val="00E4445A"/>
    <w:rsid w:val="00E45EF3"/>
    <w:rsid w:val="00E54806"/>
    <w:rsid w:val="00E7296E"/>
    <w:rsid w:val="00E74A20"/>
    <w:rsid w:val="00E776E8"/>
    <w:rsid w:val="00EA7AF0"/>
    <w:rsid w:val="00EA7DCB"/>
    <w:rsid w:val="00EB412E"/>
    <w:rsid w:val="00EB4A61"/>
    <w:rsid w:val="00ED1F60"/>
    <w:rsid w:val="00EE1086"/>
    <w:rsid w:val="00F04E3D"/>
    <w:rsid w:val="00F263E2"/>
    <w:rsid w:val="00F71E49"/>
    <w:rsid w:val="00F76176"/>
    <w:rsid w:val="00F92254"/>
    <w:rsid w:val="00F936E1"/>
    <w:rsid w:val="00FC3BD3"/>
    <w:rsid w:val="00FD6F10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328"/>
  </w:style>
  <w:style w:type="paragraph" w:styleId="Heading1">
    <w:name w:val="heading 1"/>
    <w:basedOn w:val="Normal"/>
    <w:next w:val="Normal"/>
    <w:link w:val="Heading1Char"/>
    <w:uiPriority w:val="9"/>
    <w:qFormat/>
    <w:rsid w:val="006A4C29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hAnsi="Arial" w:cs="Arial"/>
      <w:b/>
      <w:spacing w:val="-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FED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LightList-Accent3">
    <w:name w:val="Light List Accent 3"/>
    <w:basedOn w:val="TableNormal"/>
    <w:uiPriority w:val="61"/>
    <w:rsid w:val="00610AF3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610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AC"/>
  </w:style>
  <w:style w:type="paragraph" w:styleId="Footer">
    <w:name w:val="footer"/>
    <w:basedOn w:val="Normal"/>
    <w:link w:val="Foot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AC"/>
  </w:style>
  <w:style w:type="character" w:styleId="Hyperlink">
    <w:name w:val="Hyperlink"/>
    <w:basedOn w:val="DefaultParagraphFont"/>
    <w:uiPriority w:val="99"/>
    <w:unhideWhenUsed/>
    <w:rsid w:val="004203E0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3BD3"/>
  </w:style>
  <w:style w:type="character" w:customStyle="1" w:styleId="Heading1Char">
    <w:name w:val="Heading 1 Char"/>
    <w:basedOn w:val="DefaultParagraphFont"/>
    <w:link w:val="Heading1"/>
    <w:uiPriority w:val="9"/>
    <w:rsid w:val="006A4C29"/>
    <w:rPr>
      <w:rFonts w:ascii="Arial" w:hAnsi="Arial" w:cs="Arial"/>
      <w:b/>
      <w:spacing w:val="-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nspection%20Reports\Inspection%20Anatomy%20with%20title%20pa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20833-8D6E-4DD2-9513-5B401935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Inspection Anatomy with title page.dotm</Template>
  <TotalTime>13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imtiaz</dc:creator>
  <cp:lastModifiedBy>KMU</cp:lastModifiedBy>
  <cp:revision>9</cp:revision>
  <cp:lastPrinted>2021-01-21T04:26:00Z</cp:lastPrinted>
  <dcterms:created xsi:type="dcterms:W3CDTF">2021-01-08T07:52:00Z</dcterms:created>
  <dcterms:modified xsi:type="dcterms:W3CDTF">2022-02-02T09:40:00Z</dcterms:modified>
</cp:coreProperties>
</file>